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64A" w:rsidRDefault="004A464A" w:rsidP="004A464A">
      <w:pPr>
        <w:ind w:left="7200" w:firstLine="720"/>
        <w:jc w:val="center"/>
      </w:pPr>
      <w:r>
        <w:t xml:space="preserve">   Al Dirigente Scolastico</w:t>
      </w:r>
    </w:p>
    <w:p w:rsidR="004A464A" w:rsidRDefault="004A464A" w:rsidP="004A464A">
      <w:pPr>
        <w:jc w:val="right"/>
      </w:pPr>
      <w:r>
        <w:t xml:space="preserve">IISS </w:t>
      </w:r>
      <w:proofErr w:type="spellStart"/>
      <w:r>
        <w:t>G.Cesare-D.Romanazzi</w:t>
      </w:r>
      <w:proofErr w:type="spellEnd"/>
    </w:p>
    <w:p w:rsidR="004A464A" w:rsidRDefault="004A464A" w:rsidP="004A464A">
      <w:pPr>
        <w:ind w:left="7200" w:firstLine="720"/>
        <w:jc w:val="center"/>
      </w:pPr>
      <w:r>
        <w:t>V.le Einaudi 66-Bari</w:t>
      </w:r>
    </w:p>
    <w:p w:rsidR="00810DAB" w:rsidRDefault="00810DAB" w:rsidP="0022094E">
      <w:r>
        <w:t>Bari,________/______/________</w:t>
      </w:r>
    </w:p>
    <w:p w:rsidR="00810DAB" w:rsidRDefault="00810DAB" w:rsidP="0022094E"/>
    <w:p w:rsidR="00D235FB" w:rsidRPr="0011042A" w:rsidRDefault="00810DAB" w:rsidP="0022094E">
      <w:r w:rsidRPr="0011042A">
        <w:t>Ogget</w:t>
      </w:r>
      <w:r w:rsidR="0055300D">
        <w:t>to:Richiesta di trasferimento da</w:t>
      </w:r>
      <w:r w:rsidRPr="0011042A">
        <w:t xml:space="preserve"> altro istituto</w:t>
      </w:r>
    </w:p>
    <w:p w:rsidR="00810DAB" w:rsidRDefault="00810DAB" w:rsidP="0022094E"/>
    <w:p w:rsidR="00810DAB" w:rsidRDefault="00810DAB" w:rsidP="00B75696">
      <w:pPr>
        <w:spacing w:line="360" w:lineRule="auto"/>
        <w:jc w:val="both"/>
      </w:pPr>
      <w:r>
        <w:t>Il/la sottoscritto/a____________________________________________________</w:t>
      </w:r>
      <w:r w:rsidR="00B75696">
        <w:t>_____________________</w:t>
      </w:r>
    </w:p>
    <w:p w:rsidR="00810DAB" w:rsidRDefault="00810DAB" w:rsidP="00B75696">
      <w:pPr>
        <w:spacing w:line="360" w:lineRule="auto"/>
        <w:jc w:val="both"/>
      </w:pPr>
      <w:r>
        <w:t>Genitore dell’alunno/a___________________________________ Tel._________________</w:t>
      </w:r>
      <w:r w:rsidR="00B75696">
        <w:t>______________</w:t>
      </w:r>
    </w:p>
    <w:p w:rsidR="00810DAB" w:rsidRDefault="00810DAB" w:rsidP="00B75696">
      <w:pPr>
        <w:spacing w:line="360" w:lineRule="auto"/>
        <w:jc w:val="both"/>
      </w:pPr>
      <w:r>
        <w:t>Nato/a_______________</w:t>
      </w:r>
      <w:r w:rsidR="00B75696">
        <w:t>_____</w:t>
      </w:r>
      <w:r>
        <w:t xml:space="preserve"> il__________________</w:t>
      </w:r>
    </w:p>
    <w:p w:rsidR="00810DAB" w:rsidRDefault="00810DAB" w:rsidP="00B75696">
      <w:pPr>
        <w:spacing w:line="360" w:lineRule="auto"/>
        <w:jc w:val="both"/>
      </w:pPr>
      <w:r>
        <w:t>Iscritto alla classe__________________ dell’indirizzo____________________</w:t>
      </w:r>
    </w:p>
    <w:p w:rsidR="0011042A" w:rsidRDefault="0011042A" w:rsidP="00B75696">
      <w:pPr>
        <w:jc w:val="both"/>
      </w:pPr>
    </w:p>
    <w:p w:rsidR="0011042A" w:rsidRDefault="0011042A" w:rsidP="0011042A">
      <w:pPr>
        <w:jc w:val="center"/>
        <w:rPr>
          <w:b/>
        </w:rPr>
      </w:pPr>
      <w:r w:rsidRPr="0011042A">
        <w:rPr>
          <w:b/>
        </w:rPr>
        <w:t>CHIEDE</w:t>
      </w:r>
    </w:p>
    <w:p w:rsidR="00B75696" w:rsidRDefault="00B75696" w:rsidP="0011042A">
      <w:pPr>
        <w:jc w:val="center"/>
        <w:rPr>
          <w:b/>
        </w:rPr>
      </w:pPr>
    </w:p>
    <w:p w:rsidR="00B75696" w:rsidRDefault="00B75696" w:rsidP="00B75696">
      <w:pPr>
        <w:spacing w:line="360" w:lineRule="auto"/>
      </w:pPr>
      <w:r>
        <w:t xml:space="preserve">il trasferimento del/la proprio/a presso codesto Istituto dall’Istituzione Scolastica________________________ di________________________________ </w:t>
      </w:r>
      <w:proofErr w:type="spellStart"/>
      <w:r>
        <w:t>Prov</w:t>
      </w:r>
      <w:proofErr w:type="spellEnd"/>
      <w:r>
        <w:t>______________</w:t>
      </w:r>
    </w:p>
    <w:p w:rsidR="00B75696" w:rsidRDefault="00B75696" w:rsidP="00B75696">
      <w:pPr>
        <w:spacing w:line="360" w:lineRule="auto"/>
      </w:pPr>
      <w:r>
        <w:t xml:space="preserve">     (indicare il nome della scuola)</w:t>
      </w:r>
    </w:p>
    <w:p w:rsidR="00B75696" w:rsidRDefault="00CC27E1" w:rsidP="00B75696">
      <w:pPr>
        <w:tabs>
          <w:tab w:val="left" w:pos="2997"/>
          <w:tab w:val="center" w:pos="5677"/>
        </w:tabs>
        <w:spacing w:line="360" w:lineRule="auto"/>
      </w:pPr>
      <w:r>
        <w:rPr>
          <w:noProof/>
          <w:lang w:eastAsia="it-IT"/>
        </w:rPr>
        <w:pict>
          <v:rect id="_x0000_s2051" style="position:absolute;margin-left:251.45pt;margin-top:1.75pt;width:18.8pt;height:12.95pt;z-index:251659264"/>
        </w:pict>
      </w:r>
      <w:r>
        <w:rPr>
          <w:noProof/>
          <w:lang w:eastAsia="it-IT"/>
        </w:rPr>
        <w:pict>
          <v:rect id="_x0000_s2050" style="position:absolute;margin-left:125.3pt;margin-top:2.7pt;width:18.8pt;height:12.95pt;z-index:251658240"/>
        </w:pict>
      </w:r>
      <w:r w:rsidR="00B75696">
        <w:t xml:space="preserve">E l’iscrizione all’indirizzo </w:t>
      </w:r>
      <w:r w:rsidR="00B75696">
        <w:tab/>
        <w:t xml:space="preserve">Tecnico Economico           </w:t>
      </w:r>
      <w:r w:rsidR="00B75696">
        <w:tab/>
        <w:t>Liceo Linguistico</w:t>
      </w:r>
    </w:p>
    <w:p w:rsidR="00B75696" w:rsidRDefault="00B75696" w:rsidP="00B75696">
      <w:pPr>
        <w:tabs>
          <w:tab w:val="left" w:pos="2997"/>
          <w:tab w:val="center" w:pos="5677"/>
        </w:tabs>
        <w:spacing w:line="360" w:lineRule="auto"/>
      </w:pPr>
      <w:r>
        <w:t>Lingue straniere opzionate:</w:t>
      </w:r>
    </w:p>
    <w:p w:rsidR="00B75696" w:rsidRDefault="00CC27E1" w:rsidP="00B75696">
      <w:pPr>
        <w:tabs>
          <w:tab w:val="left" w:pos="2997"/>
          <w:tab w:val="center" w:pos="5677"/>
        </w:tabs>
        <w:spacing w:line="360" w:lineRule="auto"/>
        <w:ind w:firstLine="720"/>
      </w:pPr>
      <w:r>
        <w:rPr>
          <w:noProof/>
          <w:lang w:eastAsia="it-IT"/>
        </w:rPr>
        <w:pict>
          <v:rect id="_x0000_s2052" style="position:absolute;left:0;text-align:left;margin-left:10.8pt;margin-top:2.1pt;width:18.8pt;height:12.95pt;z-index:251660288"/>
        </w:pict>
      </w:r>
      <w:r w:rsidR="00B75696">
        <w:t>Inglese</w:t>
      </w:r>
    </w:p>
    <w:p w:rsidR="00B75696" w:rsidRDefault="00CC27E1" w:rsidP="00B75696">
      <w:pPr>
        <w:tabs>
          <w:tab w:val="left" w:pos="2997"/>
          <w:tab w:val="center" w:pos="5677"/>
        </w:tabs>
        <w:spacing w:line="360" w:lineRule="auto"/>
        <w:ind w:firstLine="720"/>
      </w:pPr>
      <w:r>
        <w:rPr>
          <w:noProof/>
          <w:lang w:eastAsia="it-IT"/>
        </w:rPr>
        <w:pict>
          <v:rect id="_x0000_s2053" style="position:absolute;left:0;text-align:left;margin-left:10.8pt;margin-top:1.35pt;width:18.8pt;height:12.95pt;z-index:251661312"/>
        </w:pict>
      </w:r>
      <w:r w:rsidR="00F81F2D">
        <w:t>Francese</w:t>
      </w:r>
    </w:p>
    <w:p w:rsidR="00F81F2D" w:rsidRDefault="00CC27E1" w:rsidP="00B75696">
      <w:pPr>
        <w:tabs>
          <w:tab w:val="left" w:pos="2997"/>
          <w:tab w:val="center" w:pos="5677"/>
        </w:tabs>
        <w:spacing w:line="360" w:lineRule="auto"/>
        <w:ind w:firstLine="720"/>
      </w:pPr>
      <w:r>
        <w:rPr>
          <w:noProof/>
          <w:lang w:eastAsia="it-IT"/>
        </w:rPr>
        <w:pict>
          <v:rect id="_x0000_s2054" style="position:absolute;left:0;text-align:left;margin-left:10.8pt;margin-top:.8pt;width:18.8pt;height:12.95pt;z-index:251662336"/>
        </w:pict>
      </w:r>
      <w:r w:rsidR="00F81F2D">
        <w:t>Spagnolo</w:t>
      </w:r>
    </w:p>
    <w:p w:rsidR="00F81F2D" w:rsidRDefault="00CC27E1" w:rsidP="004A464A">
      <w:pPr>
        <w:tabs>
          <w:tab w:val="left" w:pos="2997"/>
          <w:tab w:val="center" w:pos="5677"/>
        </w:tabs>
        <w:spacing w:line="360" w:lineRule="auto"/>
        <w:ind w:firstLine="720"/>
      </w:pPr>
      <w:r>
        <w:rPr>
          <w:noProof/>
          <w:lang w:eastAsia="it-IT"/>
        </w:rPr>
        <w:pict>
          <v:rect id="_x0000_s2055" style="position:absolute;left:0;text-align:left;margin-left:10.8pt;margin-top:-.25pt;width:18.8pt;height:12.95pt;z-index:251663360"/>
        </w:pict>
      </w:r>
      <w:r w:rsidR="00F81F2D">
        <w:t>Tedesco</w:t>
      </w:r>
    </w:p>
    <w:p w:rsidR="004A464A" w:rsidRDefault="004A464A" w:rsidP="004A464A">
      <w:pPr>
        <w:tabs>
          <w:tab w:val="left" w:pos="2997"/>
          <w:tab w:val="center" w:pos="5677"/>
        </w:tabs>
        <w:spacing w:line="360" w:lineRule="auto"/>
        <w:ind w:firstLine="720"/>
      </w:pPr>
    </w:p>
    <w:p w:rsidR="00F81F2D" w:rsidRDefault="00F81F2D" w:rsidP="00B75696">
      <w:pPr>
        <w:tabs>
          <w:tab w:val="left" w:pos="2997"/>
          <w:tab w:val="center" w:pos="5677"/>
        </w:tabs>
        <w:spacing w:line="360" w:lineRule="auto"/>
        <w:ind w:firstLine="720"/>
      </w:pPr>
      <w:r>
        <w:t>Distinti Saluti</w:t>
      </w:r>
    </w:p>
    <w:p w:rsidR="00F81F2D" w:rsidRDefault="00F81F2D" w:rsidP="00B75696">
      <w:pPr>
        <w:tabs>
          <w:tab w:val="left" w:pos="2997"/>
          <w:tab w:val="center" w:pos="5677"/>
        </w:tabs>
        <w:spacing w:line="360" w:lineRule="auto"/>
        <w:ind w:firstLine="720"/>
      </w:pPr>
    </w:p>
    <w:p w:rsidR="00F81F2D" w:rsidRDefault="00F81F2D" w:rsidP="004A464A">
      <w:pPr>
        <w:tabs>
          <w:tab w:val="left" w:pos="2997"/>
          <w:tab w:val="center" w:pos="5677"/>
        </w:tabs>
        <w:spacing w:line="360" w:lineRule="auto"/>
        <w:ind w:firstLine="720"/>
      </w:pPr>
      <w:r>
        <w:t>Data_________________________                                       Firma_____________________________</w:t>
      </w:r>
    </w:p>
    <w:p w:rsidR="00F81F2D" w:rsidRDefault="00CC27E1" w:rsidP="00B75696">
      <w:pPr>
        <w:tabs>
          <w:tab w:val="left" w:pos="2997"/>
          <w:tab w:val="center" w:pos="5677"/>
        </w:tabs>
        <w:spacing w:line="360" w:lineRule="auto"/>
        <w:ind w:firstLine="720"/>
      </w:pPr>
      <w:r>
        <w:rPr>
          <w:noProof/>
          <w:lang w:eastAsia="it-IT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6" type="#_x0000_t32" style="position:absolute;left:0;text-align:left;margin-left:24.75pt;margin-top:10.6pt;width:502.7pt;height:0;z-index:251664384" o:connectortype="straight"/>
        </w:pict>
      </w:r>
    </w:p>
    <w:p w:rsidR="00F81F2D" w:rsidRDefault="00F81F2D" w:rsidP="00F81F2D"/>
    <w:p w:rsidR="00F81F2D" w:rsidRDefault="00F81F2D" w:rsidP="00F81F2D">
      <w:pPr>
        <w:tabs>
          <w:tab w:val="left" w:pos="1648"/>
        </w:tabs>
        <w:jc w:val="center"/>
      </w:pPr>
      <w:r>
        <w:t xml:space="preserve">SPAZIO RISERVATO ALL’UFFICIO </w:t>
      </w:r>
      <w:proofErr w:type="spellStart"/>
      <w:r>
        <w:t>DI</w:t>
      </w:r>
      <w:proofErr w:type="spellEnd"/>
      <w:r>
        <w:t xml:space="preserve"> SEGRETERIA</w:t>
      </w:r>
    </w:p>
    <w:p w:rsidR="00F81F2D" w:rsidRDefault="00CC27E1" w:rsidP="00F81F2D">
      <w:pPr>
        <w:tabs>
          <w:tab w:val="left" w:pos="1648"/>
        </w:tabs>
        <w:jc w:val="center"/>
      </w:pPr>
      <w:r>
        <w:rPr>
          <w:noProof/>
          <w:lang w:eastAsia="it-IT"/>
        </w:rPr>
        <w:pict>
          <v:rect id="_x0000_s2057" style="position:absolute;left:0;text-align:left;margin-left:39.35pt;margin-top:12.5pt;width:18.8pt;height:12.95pt;z-index:251665408"/>
        </w:pict>
      </w:r>
    </w:p>
    <w:p w:rsidR="00F81F2D" w:rsidRDefault="00F81F2D" w:rsidP="00F81F2D">
      <w:pPr>
        <w:tabs>
          <w:tab w:val="left" w:pos="1401"/>
          <w:tab w:val="left" w:pos="1648"/>
          <w:tab w:val="center" w:pos="5677"/>
        </w:tabs>
      </w:pPr>
      <w:r>
        <w:tab/>
        <w:t>Visto,si autorizza     a decorrere dalla data_________________</w:t>
      </w:r>
    </w:p>
    <w:p w:rsidR="00F81F2D" w:rsidRDefault="00CC27E1" w:rsidP="00F81F2D">
      <w:pPr>
        <w:tabs>
          <w:tab w:val="left" w:pos="1401"/>
          <w:tab w:val="left" w:pos="1648"/>
          <w:tab w:val="center" w:pos="5677"/>
        </w:tabs>
      </w:pPr>
      <w:r>
        <w:rPr>
          <w:noProof/>
          <w:lang w:eastAsia="it-IT"/>
        </w:rPr>
        <w:pict>
          <v:rect id="_x0000_s2058" style="position:absolute;margin-left:39.35pt;margin-top:29.1pt;width:18.8pt;height:12.95pt;z-index:251666432"/>
        </w:pict>
      </w:r>
      <w:r w:rsidR="00F81F2D">
        <w:tab/>
      </w:r>
      <w:r w:rsidR="00F81F2D">
        <w:tab/>
      </w:r>
    </w:p>
    <w:p w:rsidR="00F81F2D" w:rsidRDefault="00F81F2D" w:rsidP="00F81F2D"/>
    <w:p w:rsidR="00F81F2D" w:rsidRPr="00F81F2D" w:rsidRDefault="00F81F2D" w:rsidP="00F81F2D">
      <w:pPr>
        <w:tabs>
          <w:tab w:val="left" w:pos="1492"/>
        </w:tabs>
      </w:pPr>
      <w:r>
        <w:t xml:space="preserve">                     Visto, non si autorizza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Il Dirigente Scolastico</w:t>
      </w:r>
    </w:p>
    <w:sectPr w:rsidR="00F81F2D" w:rsidRPr="00F81F2D" w:rsidSect="00E7745B">
      <w:headerReference w:type="default" r:id="rId8"/>
      <w:footerReference w:type="default" r:id="rId9"/>
      <w:type w:val="continuous"/>
      <w:pgSz w:w="11920" w:h="16840"/>
      <w:pgMar w:top="500" w:right="283" w:bottom="280" w:left="283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7F47" w:rsidRDefault="00AC7F47" w:rsidP="00887AD3">
      <w:r>
        <w:separator/>
      </w:r>
    </w:p>
  </w:endnote>
  <w:endnote w:type="continuationSeparator" w:id="0">
    <w:p w:rsidR="00AC7F47" w:rsidRDefault="00AC7F47" w:rsidP="00887A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3431" w:rsidRPr="00140101" w:rsidRDefault="00425EBE" w:rsidP="00153431">
    <w:pPr>
      <w:pStyle w:val="Pidipagina"/>
      <w:jc w:val="center"/>
      <w:rPr>
        <w:b/>
        <w:bCs/>
      </w:rPr>
    </w:pPr>
    <w:r w:rsidRPr="00140101">
      <w:rPr>
        <w:b/>
        <w:bCs/>
      </w:rPr>
      <w:t xml:space="preserve">IISS </w:t>
    </w:r>
    <w:r w:rsidR="00153431" w:rsidRPr="00140101">
      <w:rPr>
        <w:b/>
        <w:bCs/>
      </w:rPr>
      <w:t xml:space="preserve">G. </w:t>
    </w:r>
    <w:proofErr w:type="spellStart"/>
    <w:r w:rsidR="00153431" w:rsidRPr="00140101">
      <w:rPr>
        <w:b/>
        <w:bCs/>
      </w:rPr>
      <w:t>Cesare</w:t>
    </w:r>
    <w:r w:rsidRPr="00140101">
      <w:rPr>
        <w:b/>
        <w:bCs/>
      </w:rPr>
      <w:t>-</w:t>
    </w:r>
    <w:r w:rsidR="00153431" w:rsidRPr="00140101">
      <w:rPr>
        <w:b/>
        <w:bCs/>
      </w:rPr>
      <w:t>D</w:t>
    </w:r>
    <w:proofErr w:type="spellEnd"/>
    <w:r w:rsidR="00153431" w:rsidRPr="00140101">
      <w:rPr>
        <w:b/>
        <w:bCs/>
      </w:rPr>
      <w:t xml:space="preserve">. </w:t>
    </w:r>
    <w:proofErr w:type="spellStart"/>
    <w:r w:rsidR="00153431" w:rsidRPr="00140101">
      <w:rPr>
        <w:b/>
        <w:bCs/>
      </w:rPr>
      <w:t>Romanazzi</w:t>
    </w:r>
    <w:proofErr w:type="spellEnd"/>
  </w:p>
  <w:p w:rsidR="00153431" w:rsidRDefault="00153431" w:rsidP="00153431">
    <w:pPr>
      <w:jc w:val="center"/>
      <w:rPr>
        <w:bCs/>
      </w:rPr>
    </w:pPr>
    <w:r w:rsidRPr="00153431">
      <w:rPr>
        <w:bCs/>
      </w:rPr>
      <w:t xml:space="preserve">Sede centrale Viale L. Einaudi, n. 66 </w:t>
    </w:r>
  </w:p>
  <w:p w:rsidR="00153431" w:rsidRDefault="00153431" w:rsidP="00153431">
    <w:pPr>
      <w:jc w:val="center"/>
      <w:rPr>
        <w:bCs/>
      </w:rPr>
    </w:pPr>
    <w:r>
      <w:rPr>
        <w:bCs/>
      </w:rPr>
      <w:t xml:space="preserve">70125 BARI </w:t>
    </w:r>
  </w:p>
  <w:p w:rsidR="00153431" w:rsidRDefault="00153431" w:rsidP="00153431">
    <w:pPr>
      <w:jc w:val="center"/>
      <w:rPr>
        <w:bCs/>
      </w:rPr>
    </w:pPr>
    <w:r>
      <w:rPr>
        <w:bCs/>
      </w:rPr>
      <w:t>Tel: 080.548.60.27</w:t>
    </w:r>
    <w:r w:rsidRPr="00153431">
      <w:rPr>
        <w:bCs/>
      </w:rPr>
      <w:t xml:space="preserve"> fax</w:t>
    </w:r>
    <w:r>
      <w:rPr>
        <w:bCs/>
      </w:rPr>
      <w:t>:</w:t>
    </w:r>
    <w:r w:rsidRPr="00153431">
      <w:rPr>
        <w:bCs/>
      </w:rPr>
      <w:t xml:space="preserve"> 080.548.60.34 </w:t>
    </w:r>
  </w:p>
  <w:p w:rsidR="00153431" w:rsidRPr="00153431" w:rsidRDefault="00153431" w:rsidP="00153431">
    <w:pPr>
      <w:pStyle w:val="Pidipagina"/>
      <w:jc w:val="center"/>
      <w:rPr>
        <w:bCs/>
      </w:rPr>
    </w:pPr>
    <w:r>
      <w:rPr>
        <w:bCs/>
      </w:rPr>
      <w:t>E-mail:</w:t>
    </w:r>
    <w:r w:rsidRPr="00153431">
      <w:rPr>
        <w:bCs/>
      </w:rPr>
      <w:t xml:space="preserve"> BAIS08600Q@ist</w:t>
    </w:r>
    <w:r w:rsidR="00153B81">
      <w:rPr>
        <w:bCs/>
      </w:rPr>
      <w:t>r</w:t>
    </w:r>
    <w:r w:rsidRPr="00153431">
      <w:rPr>
        <w:bCs/>
      </w:rPr>
      <w:t>uzione.it</w:t>
    </w:r>
    <w:r>
      <w:rPr>
        <w:bCs/>
      </w:rPr>
      <w:t xml:space="preserve"> Pec:</w:t>
    </w:r>
    <w:r w:rsidRPr="00153431">
      <w:rPr>
        <w:bCs/>
      </w:rPr>
      <w:t xml:space="preserve"> BAIS08600Q</w:t>
    </w:r>
    <w:r>
      <w:rPr>
        <w:bCs/>
      </w:rPr>
      <w:t>@pec.ist</w:t>
    </w:r>
    <w:r w:rsidR="00A0203E">
      <w:rPr>
        <w:bCs/>
      </w:rPr>
      <w:t>r</w:t>
    </w:r>
    <w:r>
      <w:rPr>
        <w:bCs/>
      </w:rPr>
      <w:t>uzione.it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7F47" w:rsidRDefault="00AC7F47" w:rsidP="00887AD3">
      <w:r>
        <w:separator/>
      </w:r>
    </w:p>
  </w:footnote>
  <w:footnote w:type="continuationSeparator" w:id="0">
    <w:p w:rsidR="00AC7F47" w:rsidRDefault="00AC7F47" w:rsidP="00887A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7AD3" w:rsidRDefault="00CC27E1">
    <w:pPr>
      <w:pStyle w:val="Intestazione"/>
    </w:pPr>
    <w:sdt>
      <w:sdtPr>
        <w:id w:val="-1270460887"/>
        <w:docPartObj>
          <w:docPartGallery w:val="Page Numbers (Margins)"/>
          <w:docPartUnique/>
        </w:docPartObj>
      </w:sdtPr>
      <w:sdtContent>
        <w:r>
          <w:rPr>
            <w:noProof/>
            <w:lang w:eastAsia="zh-TW"/>
          </w:rPr>
          <w:pict>
            <v:rect id="_x0000_s1030" style="position:absolute;margin-left:294pt;margin-top:0;width:57.55pt;height:25.95pt;z-index:251660288;mso-width-percent:800;mso-position-horizontal:right;mso-position-horizontal-relative:right-margin-area;mso-position-vertical:center;mso-position-vertical-relative:margin;mso-width-percent:800;mso-width-relative:right-margin-area" o:allowincell="f" stroked="f">
              <v:textbox>
                <w:txbxContent>
                  <w:p w:rsidR="0048172E" w:rsidRDefault="00CC27E1">
                    <w:pPr>
                      <w:pBdr>
                        <w:bottom w:val="single" w:sz="4" w:space="1" w:color="auto"/>
                      </w:pBdr>
                    </w:pPr>
                    <w:fldSimple w:instr=" PAGE   \* MERGEFORMAT ">
                      <w:r w:rsidR="0055300D">
                        <w:rPr>
                          <w:noProof/>
                        </w:rPr>
                        <w:t>1</w:t>
                      </w:r>
                    </w:fldSimple>
                  </w:p>
                </w:txbxContent>
              </v:textbox>
              <w10:wrap anchorx="page" anchory="margin"/>
            </v:rect>
          </w:pict>
        </w:r>
      </w:sdtContent>
    </w:sdt>
    <w:r w:rsidR="00887AD3">
      <w:rPr>
        <w:noProof/>
        <w:lang w:eastAsia="it-IT"/>
      </w:rPr>
      <w:drawing>
        <wp:inline distT="0" distB="0" distL="0" distR="0">
          <wp:extent cx="2415540" cy="334014"/>
          <wp:effectExtent l="0" t="0" r="3810" b="8890"/>
          <wp:docPr id="3" name="Immagine 3" descr="FUTURA – LA SCUOLA PER L'ITALIA DI DOMA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UTURA – LA SCUOLA PER L'ITALIA DI DOMA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8239" cy="3413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7AD3">
      <w:t xml:space="preserve"> </w:t>
    </w:r>
    <w:r w:rsidR="00887AD3">
      <w:rPr>
        <w:noProof/>
        <w:lang w:eastAsia="it-IT"/>
      </w:rPr>
      <w:drawing>
        <wp:inline distT="0" distB="0" distL="0" distR="0">
          <wp:extent cx="1432560" cy="343441"/>
          <wp:effectExtent l="0" t="0" r="0" b="0"/>
          <wp:docPr id="4" name="Immagine 4" descr="finanziato dall'Unione europea – Next Generation EU - Pollo Montever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inanziato dall'Unione europea – Next Generation EU - Pollo Monteverd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8864" cy="356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7AD3">
      <w:rPr>
        <w:noProof/>
        <w:lang w:eastAsia="it-IT"/>
      </w:rPr>
      <w:drawing>
        <wp:inline distT="0" distB="0" distL="0" distR="0">
          <wp:extent cx="1943100" cy="434178"/>
          <wp:effectExtent l="0" t="0" r="0" b="4445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5536" cy="4503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25EBE">
      <w:rPr>
        <w:noProof/>
        <w:lang w:eastAsia="it-IT"/>
      </w:rPr>
      <w:drawing>
        <wp:inline distT="0" distB="0" distL="0" distR="0">
          <wp:extent cx="1325880" cy="449823"/>
          <wp:effectExtent l="0" t="0" r="7620" b="0"/>
          <wp:docPr id="6" name="Immagine 6" descr="Bandi TTIP Ecosister - TTIP Ecosis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andi TTIP Ecosister - TTIP Ecosister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8022" cy="470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25EBE" w:rsidRDefault="00425EBE">
    <w:pPr>
      <w:pStyle w:val="Intestazione"/>
    </w:pPr>
  </w:p>
  <w:p w:rsidR="00425EBE" w:rsidRDefault="00167D78" w:rsidP="00540FA7">
    <w:pPr>
      <w:pStyle w:val="Intestazione"/>
      <w:jc w:val="center"/>
    </w:pPr>
    <w:r w:rsidRPr="00167D78">
      <w:rPr>
        <w:noProof/>
        <w:lang w:eastAsia="it-IT"/>
      </w:rPr>
      <w:drawing>
        <wp:inline distT="0" distB="0" distL="0" distR="0">
          <wp:extent cx="1956083" cy="828675"/>
          <wp:effectExtent l="0" t="0" r="6350" b="0"/>
          <wp:docPr id="1070824014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0824014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2003098" cy="8485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B4746C"/>
    <w:multiLevelType w:val="hybridMultilevel"/>
    <w:tmpl w:val="28F8F9BE"/>
    <w:lvl w:ilvl="0" w:tplc="9424994A">
      <w:start w:val="1"/>
      <w:numFmt w:val="decimal"/>
      <w:lvlText w:val="%1."/>
      <w:lvlJc w:val="left"/>
      <w:pPr>
        <w:ind w:left="1241" w:hanging="390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8"/>
        <w:sz w:val="24"/>
        <w:szCs w:val="24"/>
        <w:lang w:val="it-IT" w:eastAsia="en-US" w:bidi="ar-SA"/>
      </w:rPr>
    </w:lvl>
    <w:lvl w:ilvl="1" w:tplc="23F23E82">
      <w:numFmt w:val="bullet"/>
      <w:lvlText w:val="•"/>
      <w:lvlJc w:val="left"/>
      <w:pPr>
        <w:ind w:left="2251" w:hanging="390"/>
      </w:pPr>
      <w:rPr>
        <w:rFonts w:hint="default"/>
        <w:lang w:val="it-IT" w:eastAsia="en-US" w:bidi="ar-SA"/>
      </w:rPr>
    </w:lvl>
    <w:lvl w:ilvl="2" w:tplc="52A0437A">
      <w:numFmt w:val="bullet"/>
      <w:lvlText w:val="•"/>
      <w:lvlJc w:val="left"/>
      <w:pPr>
        <w:ind w:left="3262" w:hanging="390"/>
      </w:pPr>
      <w:rPr>
        <w:rFonts w:hint="default"/>
        <w:lang w:val="it-IT" w:eastAsia="en-US" w:bidi="ar-SA"/>
      </w:rPr>
    </w:lvl>
    <w:lvl w:ilvl="3" w:tplc="0C128DA0">
      <w:numFmt w:val="bullet"/>
      <w:lvlText w:val="•"/>
      <w:lvlJc w:val="left"/>
      <w:pPr>
        <w:ind w:left="4274" w:hanging="390"/>
      </w:pPr>
      <w:rPr>
        <w:rFonts w:hint="default"/>
        <w:lang w:val="it-IT" w:eastAsia="en-US" w:bidi="ar-SA"/>
      </w:rPr>
    </w:lvl>
    <w:lvl w:ilvl="4" w:tplc="A36E4D32">
      <w:numFmt w:val="bullet"/>
      <w:lvlText w:val="•"/>
      <w:lvlJc w:val="left"/>
      <w:pPr>
        <w:ind w:left="5285" w:hanging="390"/>
      </w:pPr>
      <w:rPr>
        <w:rFonts w:hint="default"/>
        <w:lang w:val="it-IT" w:eastAsia="en-US" w:bidi="ar-SA"/>
      </w:rPr>
    </w:lvl>
    <w:lvl w:ilvl="5" w:tplc="D90081C6">
      <w:numFmt w:val="bullet"/>
      <w:lvlText w:val="•"/>
      <w:lvlJc w:val="left"/>
      <w:pPr>
        <w:ind w:left="6297" w:hanging="390"/>
      </w:pPr>
      <w:rPr>
        <w:rFonts w:hint="default"/>
        <w:lang w:val="it-IT" w:eastAsia="en-US" w:bidi="ar-SA"/>
      </w:rPr>
    </w:lvl>
    <w:lvl w:ilvl="6" w:tplc="2DFEEBF0">
      <w:numFmt w:val="bullet"/>
      <w:lvlText w:val="•"/>
      <w:lvlJc w:val="left"/>
      <w:pPr>
        <w:ind w:left="7308" w:hanging="390"/>
      </w:pPr>
      <w:rPr>
        <w:rFonts w:hint="default"/>
        <w:lang w:val="it-IT" w:eastAsia="en-US" w:bidi="ar-SA"/>
      </w:rPr>
    </w:lvl>
    <w:lvl w:ilvl="7" w:tplc="189A2E56">
      <w:numFmt w:val="bullet"/>
      <w:lvlText w:val="•"/>
      <w:lvlJc w:val="left"/>
      <w:pPr>
        <w:ind w:left="8319" w:hanging="390"/>
      </w:pPr>
      <w:rPr>
        <w:rFonts w:hint="default"/>
        <w:lang w:val="it-IT" w:eastAsia="en-US" w:bidi="ar-SA"/>
      </w:rPr>
    </w:lvl>
    <w:lvl w:ilvl="8" w:tplc="08305C52">
      <w:numFmt w:val="bullet"/>
      <w:lvlText w:val="•"/>
      <w:lvlJc w:val="left"/>
      <w:pPr>
        <w:ind w:left="9331" w:hanging="39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attachedTemplate r:id="rId1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457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11042A"/>
    <w:rsid w:val="000101BA"/>
    <w:rsid w:val="000A7A45"/>
    <w:rsid w:val="000B289F"/>
    <w:rsid w:val="000E7DE3"/>
    <w:rsid w:val="0010430E"/>
    <w:rsid w:val="0011042A"/>
    <w:rsid w:val="00140101"/>
    <w:rsid w:val="00142402"/>
    <w:rsid w:val="00153431"/>
    <w:rsid w:val="00153B81"/>
    <w:rsid w:val="00167D78"/>
    <w:rsid w:val="0019187D"/>
    <w:rsid w:val="001E7F36"/>
    <w:rsid w:val="0022094E"/>
    <w:rsid w:val="002B30F1"/>
    <w:rsid w:val="002E7BA8"/>
    <w:rsid w:val="00302318"/>
    <w:rsid w:val="00306E1B"/>
    <w:rsid w:val="0032339F"/>
    <w:rsid w:val="00323F5C"/>
    <w:rsid w:val="00341EC6"/>
    <w:rsid w:val="003A1060"/>
    <w:rsid w:val="00425EBE"/>
    <w:rsid w:val="004306E2"/>
    <w:rsid w:val="0046647E"/>
    <w:rsid w:val="0048172E"/>
    <w:rsid w:val="004A464A"/>
    <w:rsid w:val="004A69AD"/>
    <w:rsid w:val="004E2EDA"/>
    <w:rsid w:val="00540FA7"/>
    <w:rsid w:val="0055300D"/>
    <w:rsid w:val="0060046A"/>
    <w:rsid w:val="006066D1"/>
    <w:rsid w:val="00627E8A"/>
    <w:rsid w:val="006609B1"/>
    <w:rsid w:val="006C7BAE"/>
    <w:rsid w:val="0071619D"/>
    <w:rsid w:val="0075726B"/>
    <w:rsid w:val="0076254B"/>
    <w:rsid w:val="00791D7F"/>
    <w:rsid w:val="00793769"/>
    <w:rsid w:val="00810DAB"/>
    <w:rsid w:val="00887AD3"/>
    <w:rsid w:val="00891CC7"/>
    <w:rsid w:val="008D49F2"/>
    <w:rsid w:val="008F3BB9"/>
    <w:rsid w:val="00920AB5"/>
    <w:rsid w:val="00957D74"/>
    <w:rsid w:val="00A0203E"/>
    <w:rsid w:val="00A52C8D"/>
    <w:rsid w:val="00A677D0"/>
    <w:rsid w:val="00AC7F47"/>
    <w:rsid w:val="00B17409"/>
    <w:rsid w:val="00B559BB"/>
    <w:rsid w:val="00B75696"/>
    <w:rsid w:val="00BE43B5"/>
    <w:rsid w:val="00C80BA6"/>
    <w:rsid w:val="00C824B3"/>
    <w:rsid w:val="00CC27E1"/>
    <w:rsid w:val="00D235FB"/>
    <w:rsid w:val="00D27BB8"/>
    <w:rsid w:val="00D75131"/>
    <w:rsid w:val="00E40228"/>
    <w:rsid w:val="00E7745B"/>
    <w:rsid w:val="00EB1921"/>
    <w:rsid w:val="00EB3739"/>
    <w:rsid w:val="00F03005"/>
    <w:rsid w:val="00F75B40"/>
    <w:rsid w:val="00F77C84"/>
    <w:rsid w:val="00F81F2D"/>
    <w:rsid w:val="00FB66CC"/>
    <w:rsid w:val="00FC59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8"/>
    <o:shapelayout v:ext="edit">
      <o:idmap v:ext="edit" data="2"/>
      <o:rules v:ext="edit">
        <o:r id="V:Rule2" type="connector" idref="#_x0000_s205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E7745B"/>
    <w:rPr>
      <w:rFonts w:ascii="Tahoma" w:eastAsia="Tahoma" w:hAnsi="Tahoma" w:cs="Tahoma"/>
      <w:lang w:val="it-IT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75B40"/>
    <w:pPr>
      <w:keepNext/>
      <w:keepLines/>
      <w:widowControl/>
      <w:autoSpaceDE/>
      <w:autoSpaceDN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774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E7745B"/>
    <w:rPr>
      <w:sz w:val="24"/>
      <w:szCs w:val="24"/>
    </w:rPr>
  </w:style>
  <w:style w:type="paragraph" w:styleId="Paragrafoelenco">
    <w:name w:val="List Paragraph"/>
    <w:basedOn w:val="Normale"/>
    <w:uiPriority w:val="1"/>
    <w:qFormat/>
    <w:rsid w:val="00E7745B"/>
    <w:pPr>
      <w:spacing w:before="13"/>
      <w:ind w:left="1239" w:hanging="389"/>
    </w:pPr>
  </w:style>
  <w:style w:type="paragraph" w:customStyle="1" w:styleId="TableParagraph">
    <w:name w:val="Table Paragraph"/>
    <w:basedOn w:val="Normale"/>
    <w:uiPriority w:val="1"/>
    <w:qFormat/>
    <w:rsid w:val="00E7745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F3BB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F3BB9"/>
    <w:rPr>
      <w:rFonts w:ascii="Lucida Grande" w:eastAsia="Tahoma" w:hAnsi="Lucida Grande" w:cs="Lucida Grande"/>
      <w:sz w:val="18"/>
      <w:szCs w:val="18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887AD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87AD3"/>
    <w:rPr>
      <w:rFonts w:ascii="Tahoma" w:eastAsia="Tahoma" w:hAnsi="Tahoma" w:cs="Tahoma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887AD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87AD3"/>
    <w:rPr>
      <w:rFonts w:ascii="Tahoma" w:eastAsia="Tahoma" w:hAnsi="Tahoma" w:cs="Tahoma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887AD3"/>
    <w:rPr>
      <w:color w:val="0000FF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887AD3"/>
    <w:rPr>
      <w:color w:val="605E5C"/>
      <w:shd w:val="clear" w:color="auto" w:fill="E1DFDD"/>
    </w:rPr>
  </w:style>
  <w:style w:type="paragraph" w:customStyle="1" w:styleId="Default">
    <w:name w:val="Default"/>
    <w:rsid w:val="00425EBE"/>
    <w:pPr>
      <w:widowControl/>
      <w:adjustRightInd w:val="0"/>
    </w:pPr>
    <w:rPr>
      <w:rFonts w:ascii="Calibri" w:hAnsi="Calibri" w:cs="Calibri"/>
      <w:color w:val="000000"/>
      <w:sz w:val="24"/>
      <w:szCs w:val="24"/>
      <w:lang w:val="it-IT"/>
    </w:rPr>
  </w:style>
  <w:style w:type="table" w:styleId="Grigliatabella">
    <w:name w:val="Table Grid"/>
    <w:basedOn w:val="Tabellanormale"/>
    <w:uiPriority w:val="59"/>
    <w:rsid w:val="000E7D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2Carattere">
    <w:name w:val="Titolo 2 Carattere"/>
    <w:basedOn w:val="Carpredefinitoparagrafo"/>
    <w:link w:val="Titolo2"/>
    <w:uiPriority w:val="9"/>
    <w:rsid w:val="00F75B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t-IT" w:eastAsia="it-IT"/>
    </w:rPr>
  </w:style>
  <w:style w:type="paragraph" w:styleId="Titolo">
    <w:name w:val="Title"/>
    <w:basedOn w:val="Normale"/>
    <w:link w:val="TitoloCarattere"/>
    <w:qFormat/>
    <w:rsid w:val="0032339F"/>
    <w:pPr>
      <w:autoSpaceDE/>
      <w:autoSpaceDN/>
      <w:jc w:val="center"/>
    </w:pPr>
    <w:rPr>
      <w:rFonts w:ascii="Arial" w:eastAsia="Times New Roman" w:hAnsi="Arial" w:cs="Times New Roman"/>
      <w:b/>
      <w:sz w:val="30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32339F"/>
    <w:rPr>
      <w:rFonts w:ascii="Arial" w:eastAsia="Times New Roman" w:hAnsi="Arial" w:cs="Times New Roman"/>
      <w:b/>
      <w:sz w:val="30"/>
      <w:szCs w:val="20"/>
      <w:lang w:val="it-IT" w:eastAsia="it-IT"/>
    </w:rPr>
  </w:style>
  <w:style w:type="character" w:styleId="Numeropagina">
    <w:name w:val="page number"/>
    <w:basedOn w:val="Carpredefinitoparagrafo"/>
    <w:uiPriority w:val="99"/>
    <w:unhideWhenUsed/>
    <w:rsid w:val="0048172E"/>
    <w:rPr>
      <w:rFonts w:eastAsiaTheme="minorEastAsia" w:cstheme="minorBidi"/>
      <w:bCs w:val="0"/>
      <w:iCs w:val="0"/>
      <w:szCs w:val="22"/>
      <w:lang w:val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tente\Desktop\A.T.%20FRANCESCO%20CIPRIANO\MODULISTICA%20DIDATTICA\RICHIESTA%20DI%20TRASFERIMENTO%20AD%20ALTRO%20ISTITUT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4756ED-490C-4F75-86DD-DFA808A806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RICHIESTA DI TRASFERIMENTO AD ALTRO ISTITUTO</Template>
  <TotalTime>34</TotalTime>
  <Pages>1</Pages>
  <Words>169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C2.docx</vt:lpstr>
    </vt:vector>
  </TitlesOfParts>
  <Company/>
  <LinksUpToDate>false</LinksUpToDate>
  <CharactersWithSpaces>1136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C2.docx</dc:title>
  <dc:creator>Utente</dc:creator>
  <cp:lastModifiedBy>Utente</cp:lastModifiedBy>
  <cp:revision>3</cp:revision>
  <cp:lastPrinted>2025-09-02T15:33:00Z</cp:lastPrinted>
  <dcterms:created xsi:type="dcterms:W3CDTF">2025-09-11T08:21:00Z</dcterms:created>
  <dcterms:modified xsi:type="dcterms:W3CDTF">2025-09-12T12:05:00Z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2025-08-21T00:00:00Z</vt:filetime>
  </property>
  <property fmtid="{D5CDD505-2E9C-101B-9397-08002B2CF9AE}" pid="3" name="Producer">
    <vt:lpwstr>Skia/PDF m129 Google Docs Renderer</vt:lpwstr>
  </property>
  <property fmtid="{D5CDD505-2E9C-101B-9397-08002B2CF9AE}" pid="4" name="LastSaved">
    <vt:filetime>2025-08-21T00:00:00Z</vt:filetime>
  </property>
</Properties>
</file>